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14" w:rsidRDefault="00D36514" w:rsidP="00793E4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A50D47">
        <w:rPr>
          <w:rFonts w:ascii="Times New Roman" w:hAnsi="Times New Roman"/>
          <w:b/>
          <w:i/>
          <w:sz w:val="32"/>
          <w:szCs w:val="32"/>
        </w:rPr>
        <w:t xml:space="preserve">ЭНТОМОЛОГИЧЕСКАЯ </w:t>
      </w:r>
      <w:r>
        <w:rPr>
          <w:rFonts w:ascii="Times New Roman" w:hAnsi="Times New Roman"/>
          <w:b/>
          <w:i/>
          <w:sz w:val="32"/>
          <w:szCs w:val="32"/>
        </w:rPr>
        <w:t xml:space="preserve">КОЛЛЕКЦИЯ </w:t>
      </w:r>
    </w:p>
    <w:p w:rsidR="00D36514" w:rsidRPr="009C53D4" w:rsidRDefault="00D36514" w:rsidP="009C53D4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430.5pt;height:355.5pt;visibility:visible">
            <v:imagedata r:id="rId5" o:title=""/>
          </v:shape>
        </w:pict>
      </w:r>
    </w:p>
    <w:p w:rsidR="00D36514" w:rsidRDefault="00D36514" w:rsidP="0019160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30.5pt;height:298.5pt;visibility:visible">
            <v:imagedata r:id="rId6" o:title=""/>
          </v:shape>
        </w:pict>
      </w:r>
    </w:p>
    <w:p w:rsidR="00D36514" w:rsidRDefault="00D36514" w:rsidP="002A6B00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36514" w:rsidRPr="00A50D47" w:rsidRDefault="00D36514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A50D47">
        <w:rPr>
          <w:rFonts w:ascii="Times New Roman" w:hAnsi="Times New Roman"/>
          <w:b/>
          <w:i/>
          <w:sz w:val="32"/>
          <w:szCs w:val="32"/>
        </w:rPr>
        <w:t>ОТРЯД ГРЫЗУНЫ</w:t>
      </w:r>
      <w:r w:rsidRPr="00A50D47">
        <w:rPr>
          <w:rFonts w:ascii="Times New Roman" w:hAnsi="Times New Roman"/>
          <w:b/>
          <w:i/>
          <w:color w:val="222222"/>
          <w:sz w:val="32"/>
          <w:szCs w:val="32"/>
          <w:shd w:val="clear" w:color="auto" w:fill="FFFFFF"/>
        </w:rPr>
        <w:t xml:space="preserve"> (RODENTIA)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435pt;height:258pt;visibility:visible">
            <v:imagedata r:id="rId7" o:title=""/>
          </v:shape>
        </w:pict>
      </w:r>
    </w:p>
    <w:p w:rsidR="00D36514" w:rsidRPr="00A50D47" w:rsidRDefault="00D36514" w:rsidP="00614657">
      <w:pPr>
        <w:spacing w:after="0" w:line="240" w:lineRule="atLeas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Малая 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лесная 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ышь </w:t>
      </w:r>
      <w:r w:rsidRPr="00A50D4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(Apodemus uralensis)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28" type="#_x0000_t75" style="width:420.75pt;height:294.75pt;visibility:visible">
            <v:imagedata r:id="rId8" o:title=""/>
          </v:shape>
        </w:pict>
      </w:r>
    </w:p>
    <w:p w:rsidR="00D36514" w:rsidRPr="00A50D47" w:rsidRDefault="00D36514" w:rsidP="000B4D53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>Мышь полевая</w:t>
      </w:r>
      <w:r w:rsidRPr="00A50D47">
        <w:rPr>
          <w:rFonts w:ascii="Times New Roman" w:hAnsi="Times New Roman"/>
          <w:color w:val="545454"/>
          <w:sz w:val="28"/>
          <w:szCs w:val="28"/>
          <w:shd w:val="clear" w:color="auto" w:fill="FFFFFF"/>
        </w:rPr>
        <w:t xml:space="preserve"> </w:t>
      </w:r>
      <w:r w:rsidRPr="006845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(Apodemus agrarius)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9" type="#_x0000_t75" style="width:435pt;height:258pt;visibility:visible">
            <v:imagedata r:id="rId9" o:title=""/>
          </v:shape>
        </w:pict>
      </w:r>
    </w:p>
    <w:p w:rsidR="00D36514" w:rsidRPr="00A50D47" w:rsidRDefault="00D36514" w:rsidP="00A2667F">
      <w:pPr>
        <w:spacing w:after="0" w:line="24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Гудаурская</w:t>
      </w:r>
      <w:r w:rsidRPr="00A50D47">
        <w:rPr>
          <w:rFonts w:ascii="Times New Roman" w:hAnsi="Times New Roman"/>
          <w:color w:val="000000"/>
          <w:sz w:val="28"/>
          <w:szCs w:val="28"/>
        </w:rPr>
        <w:t xml:space="preserve"> полевка </w:t>
      </w:r>
      <w:r w:rsidRPr="00A50D4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la-Latn"/>
        </w:rPr>
        <w:t>Chionomys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A50D4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gud.</w:t>
      </w:r>
      <w:r w:rsidRPr="00A50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50D47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408pt;height:283.5pt;visibility:visible">
            <v:imagedata r:id="rId10" o:title=""/>
          </v:shape>
        </w:pict>
      </w:r>
    </w:p>
    <w:p w:rsidR="00D36514" w:rsidRPr="00A50D47" w:rsidRDefault="00D36514" w:rsidP="00A2667F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Обыкновенный слепыш 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(Spalax microphthalmus)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446.25pt;height:251.25pt;visibility:visible">
            <v:imagedata r:id="rId11" o:title=""/>
          </v:shape>
        </w:pict>
      </w:r>
    </w:p>
    <w:p w:rsidR="00D36514" w:rsidRPr="00A50D47" w:rsidRDefault="00D36514" w:rsidP="00A2667F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Хомяк </w:t>
      </w:r>
      <w:r w:rsidRPr="009C53D4">
        <w:rPr>
          <w:rFonts w:ascii="Times New Roman" w:hAnsi="Times New Roman"/>
          <w:color w:val="000000"/>
          <w:sz w:val="28"/>
          <w:szCs w:val="28"/>
        </w:rPr>
        <w:t xml:space="preserve">обыкновенный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(Cricetus cricetus)</w:t>
      </w:r>
    </w:p>
    <w:p w:rsidR="00D36514" w:rsidRDefault="00D36514" w:rsidP="00F80BE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style="width:208.5pt;height:372.75pt;visibility:visible">
            <v:imagedata r:id="rId12" o:title=""/>
          </v:shape>
        </w:pict>
      </w:r>
    </w:p>
    <w:p w:rsidR="00D3651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Белка обыкновенная </w:t>
      </w:r>
      <w:r w:rsidRPr="0078246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Sciurus</w:t>
      </w:r>
      <w:r w:rsidRPr="0078246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vulgaris</w:t>
      </w:r>
      <w:r w:rsidRPr="0078246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3" type="#_x0000_t75" style="width:204pt;height:378pt;visibility:visible">
            <v:imagedata r:id="rId13" o:title=""/>
          </v:shape>
        </w:pict>
      </w:r>
    </w:p>
    <w:p w:rsidR="00D36514" w:rsidRPr="0078246B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9C53D4">
        <w:rPr>
          <w:rFonts w:ascii="Times New Roman" w:hAnsi="Times New Roman"/>
          <w:color w:val="000000"/>
          <w:sz w:val="28"/>
          <w:szCs w:val="28"/>
        </w:rPr>
        <w:t>Суслик</w:t>
      </w:r>
      <w:r w:rsidRPr="007824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</w:rPr>
        <w:t>горный</w:t>
      </w:r>
      <w:r w:rsidRPr="0078246B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9C53D4">
        <w:rPr>
          <w:rFonts w:ascii="Times New Roman" w:hAnsi="Times New Roman"/>
          <w:color w:val="000000"/>
          <w:sz w:val="28"/>
          <w:szCs w:val="28"/>
        </w:rPr>
        <w:t>кавказский</w:t>
      </w:r>
      <w:r w:rsidRPr="0078246B">
        <w:rPr>
          <w:rFonts w:ascii="Times New Roman" w:hAnsi="Times New Roman"/>
          <w:color w:val="000000"/>
          <w:sz w:val="28"/>
          <w:szCs w:val="28"/>
        </w:rPr>
        <w:t>) 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Spermophilus</w:t>
      </w:r>
      <w:r w:rsidRPr="0078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musicus</w:t>
      </w:r>
      <w:r w:rsidRPr="007824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D36514" w:rsidRPr="0078246B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Pr="0094510E" w:rsidRDefault="00D36514" w:rsidP="00A50D47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  <w:lang w:val="en-US"/>
        </w:rPr>
      </w:pPr>
      <w:r>
        <w:rPr>
          <w:rFonts w:ascii="Times New Roman" w:hAnsi="Times New Roman"/>
          <w:b/>
          <w:i/>
          <w:sz w:val="32"/>
          <w:szCs w:val="32"/>
        </w:rPr>
        <w:br w:type="page"/>
      </w:r>
      <w:r w:rsidRPr="00BF35B4">
        <w:rPr>
          <w:rFonts w:ascii="Times New Roman" w:hAnsi="Times New Roman"/>
          <w:b/>
          <w:i/>
          <w:sz w:val="32"/>
          <w:szCs w:val="32"/>
        </w:rPr>
        <w:t>ОТРЯД</w:t>
      </w:r>
      <w:r w:rsidRPr="0094510E">
        <w:rPr>
          <w:rFonts w:ascii="Times New Roman" w:hAnsi="Times New Roman"/>
          <w:b/>
          <w:i/>
          <w:sz w:val="32"/>
          <w:szCs w:val="32"/>
          <w:lang w:val="en-US"/>
        </w:rPr>
        <w:t xml:space="preserve"> </w:t>
      </w:r>
      <w:r w:rsidRPr="00BF35B4">
        <w:rPr>
          <w:rFonts w:ascii="Times New Roman" w:hAnsi="Times New Roman"/>
          <w:b/>
          <w:i/>
          <w:sz w:val="32"/>
          <w:szCs w:val="32"/>
        </w:rPr>
        <w:t>РУКОКРЫЛЫЕ</w:t>
      </w:r>
      <w:r w:rsidRPr="0094510E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 xml:space="preserve"> (</w:t>
      </w:r>
      <w:r w:rsidRPr="00747ECB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CHIROPTERA</w:t>
      </w:r>
      <w:r w:rsidRPr="0094510E">
        <w:rPr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)</w:t>
      </w:r>
      <w:r w:rsidRPr="00747ECB">
        <w:rPr>
          <w:rStyle w:val="apple-converted-space"/>
          <w:rFonts w:ascii="Times New Roman" w:hAnsi="Times New Roman"/>
          <w:b/>
          <w:i/>
          <w:sz w:val="32"/>
          <w:szCs w:val="32"/>
          <w:shd w:val="clear" w:color="auto" w:fill="FFFFFF"/>
          <w:lang w:val="en-US"/>
        </w:rPr>
        <w:t> </w:t>
      </w:r>
    </w:p>
    <w:p w:rsidR="00D36514" w:rsidRPr="0094510E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4" type="#_x0000_t75" style="width:411.75pt;height:289.5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D36514" w:rsidRPr="00A50D47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Рыжая вечерница 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(Nyctalus noctula)</w:t>
      </w: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style="width:411.75pt;height:258pt;visibility:visible">
            <v:imagedata r:id="rId15" o:title=""/>
          </v:shape>
        </w:pict>
      </w:r>
    </w:p>
    <w:p w:rsidR="00D36514" w:rsidRPr="00A50D47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A50D47">
        <w:rPr>
          <w:rFonts w:ascii="Times New Roman" w:hAnsi="Times New Roman"/>
          <w:sz w:val="28"/>
          <w:szCs w:val="28"/>
        </w:rPr>
        <w:t xml:space="preserve">Большой подковонос </w:t>
      </w:r>
      <w:r w:rsidRPr="00A50D4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A50D47">
        <w:rPr>
          <w:rFonts w:ascii="Times New Roman" w:hAnsi="Times New Roman"/>
          <w:sz w:val="28"/>
          <w:szCs w:val="28"/>
          <w:shd w:val="clear" w:color="auto" w:fill="FFFFFF"/>
        </w:rPr>
        <w:t>(Rhinolophus ferrumequinum)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6" type="#_x0000_t75" style="width:439.5pt;height:263.25pt;visibility:visible">
            <v:imagedata r:id="rId16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Средиземноморский нетопырь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(Pipistrellus kuhlii)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7" type="#_x0000_t75" style="width:435pt;height:263.25pt;visibility:visible">
            <v:imagedata r:id="rId17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Двухцветный кожан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(Vespertilio murinus)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Pr="00BF35B4" w:rsidRDefault="00D36514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35B4">
        <w:rPr>
          <w:rFonts w:ascii="Times New Roman" w:hAnsi="Times New Roman"/>
          <w:b/>
          <w:i/>
          <w:sz w:val="32"/>
          <w:szCs w:val="32"/>
        </w:rPr>
        <w:t>ОТРЯД НАСЕКОМОЯДНЫЕ</w:t>
      </w:r>
      <w:r w:rsidRPr="00BF35B4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(INSECTIVORA)</w:t>
      </w:r>
    </w:p>
    <w:p w:rsidR="00D36514" w:rsidRDefault="00D36514" w:rsidP="002A6B00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38" type="#_x0000_t75" style="width:435pt;height:239.25pt;visibility:visible">
            <v:imagedata r:id="rId18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Обыкновенный еж 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(Erinaceus europaeus)</w:t>
      </w:r>
    </w:p>
    <w:p w:rsidR="00D36514" w:rsidRPr="00BF35B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  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A79FA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39" type="#_x0000_t75" style="width:439.5pt;height:247.5pt;visibility:visible">
            <v:imagedata r:id="rId19" o:title=""/>
          </v:shape>
        </w:pict>
      </w:r>
    </w:p>
    <w:p w:rsidR="00D36514" w:rsidRPr="009C53D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BF35B4">
        <w:rPr>
          <w:rFonts w:ascii="Times New Roman" w:hAnsi="Times New Roman"/>
          <w:sz w:val="28"/>
          <w:szCs w:val="28"/>
        </w:rPr>
        <w:t>Крот</w:t>
      </w:r>
      <w:r w:rsidRPr="009C53D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C53D4">
        <w:rPr>
          <w:rFonts w:ascii="Times New Roman" w:hAnsi="Times New Roman"/>
          <w:color w:val="000000"/>
          <w:sz w:val="28"/>
          <w:szCs w:val="28"/>
        </w:rPr>
        <w:t>кавказский</w:t>
      </w:r>
      <w:r w:rsidRPr="009C53D4">
        <w:rPr>
          <w:rFonts w:ascii="Times New Roman" w:hAnsi="Times New Roman"/>
          <w:color w:val="000000"/>
          <w:sz w:val="28"/>
          <w:szCs w:val="28"/>
          <w:lang w:val="en-US"/>
        </w:rPr>
        <w:t xml:space="preserve">  (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Talpa 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la-Latn"/>
        </w:rPr>
        <w:t>caucasica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, T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alpa</w:t>
      </w:r>
      <w:r w:rsidRPr="009C53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 levantis</w:t>
      </w:r>
      <w:r w:rsidRPr="009C5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)</w:t>
      </w: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9C53D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6514" w:rsidRPr="00BF35B4" w:rsidRDefault="00D36514" w:rsidP="002A6B00">
      <w:pPr>
        <w:spacing w:after="0" w:line="240" w:lineRule="atLeast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35B4">
        <w:rPr>
          <w:rFonts w:ascii="Times New Roman" w:hAnsi="Times New Roman"/>
          <w:b/>
          <w:i/>
          <w:sz w:val="32"/>
          <w:szCs w:val="32"/>
        </w:rPr>
        <w:t>ОТРЯД ЗАЙЦЕОБРАЗНЫЕ</w:t>
      </w:r>
      <w:r w:rsidRPr="00BF35B4">
        <w:rPr>
          <w:rFonts w:ascii="Times New Roman" w:hAnsi="Times New Roman"/>
          <w:b/>
          <w:i/>
          <w:sz w:val="32"/>
          <w:szCs w:val="32"/>
          <w:shd w:val="clear" w:color="auto" w:fill="FFFFFF"/>
        </w:rPr>
        <w:t xml:space="preserve"> (LAGOMORPHA)</w:t>
      </w:r>
      <w:r w:rsidRPr="00BF35B4">
        <w:rPr>
          <w:rStyle w:val="apple-converted-space"/>
          <w:rFonts w:ascii="Times New Roman" w:hAnsi="Times New Roman"/>
          <w:b/>
          <w:i/>
          <w:sz w:val="32"/>
          <w:szCs w:val="32"/>
          <w:shd w:val="clear" w:color="auto" w:fill="FFFFFF"/>
        </w:rPr>
        <w:t> </w:t>
      </w: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40" type="#_x0000_t75" style="width:287.25pt;height:510.75pt;visibility:visible">
            <v:imagedata r:id="rId20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Заяц-русак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(Lepus europaeus)</w:t>
      </w: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BF35B4">
        <w:rPr>
          <w:rFonts w:ascii="Times New Roman" w:hAnsi="Times New Roman"/>
          <w:b/>
          <w:sz w:val="32"/>
          <w:szCs w:val="32"/>
        </w:rPr>
        <w:t>ОТРЯД ХИЩНЫЕ</w:t>
      </w:r>
      <w:r w:rsidRPr="00BF35B4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(CARNIVORA)</w:t>
      </w: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1" type="#_x0000_t75" style="width:309pt;height:549.75pt;visibility:visible">
            <v:imagedata r:id="rId21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>Енот-полоскун (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Procyon lotor)</w:t>
      </w: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42" type="#_x0000_t75" style="width:348.75pt;height:359.25pt;visibility:visible">
            <v:imagedata r:id="rId22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F35B4">
        <w:rPr>
          <w:rFonts w:ascii="Times New Roman" w:hAnsi="Times New Roman"/>
          <w:sz w:val="28"/>
          <w:szCs w:val="28"/>
        </w:rPr>
        <w:t xml:space="preserve">Куница лесная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(Martes martes)</w:t>
      </w: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191604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3" type="#_x0000_t75" style="width:402pt;height:273.75pt;visibility:visible">
            <v:imagedata r:id="rId23" o:title=""/>
          </v:shape>
        </w:pict>
      </w:r>
    </w:p>
    <w:p w:rsidR="00D36514" w:rsidRPr="00BF35B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Ласка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(Mustela nivalis)</w:t>
      </w: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AB5AFF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4" type="#_x0000_t75" style="width:439.5pt;height:279pt;visibility:visible">
            <v:imagedata r:id="rId24" o:title=""/>
          </v:shape>
        </w:pict>
      </w:r>
    </w:p>
    <w:p w:rsidR="00D36514" w:rsidRDefault="00D36514" w:rsidP="005552C6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хищных</w:t>
      </w:r>
    </w:p>
    <w:p w:rsidR="00D36514" w:rsidRDefault="00D36514" w:rsidP="00F80BE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45" type="#_x0000_t75" style="width:258.75pt;height:310.5pt;visibility:visible">
            <v:imagedata r:id="rId25" o:title=""/>
          </v:shape>
        </w:pict>
      </w:r>
    </w:p>
    <w:p w:rsidR="00D36514" w:rsidRPr="00BF35B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 xml:space="preserve">Обыкновенная лисица 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>(Vulpes vulpes)</w:t>
      </w:r>
    </w:p>
    <w:p w:rsidR="00D36514" w:rsidRDefault="00D36514" w:rsidP="002A6B0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D36514" w:rsidRDefault="00D36514" w:rsidP="0078246B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4E00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46" type="#_x0000_t75" style="width:266.25pt;height:309.75pt;visibility:visible">
            <v:imagedata r:id="rId26" o:title=""/>
          </v:shape>
        </w:pict>
      </w:r>
    </w:p>
    <w:p w:rsidR="00D36514" w:rsidRPr="00BF35B4" w:rsidRDefault="00D36514" w:rsidP="0078246B">
      <w:pPr>
        <w:spacing w:after="0" w:line="24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BF35B4">
        <w:rPr>
          <w:rFonts w:ascii="Times New Roman" w:hAnsi="Times New Roman"/>
          <w:sz w:val="28"/>
          <w:szCs w:val="28"/>
        </w:rPr>
        <w:t>Шакал</w:t>
      </w:r>
      <w:r w:rsidRPr="00BF35B4">
        <w:rPr>
          <w:rFonts w:ascii="Times New Roman" w:hAnsi="Times New Roman"/>
          <w:sz w:val="28"/>
          <w:szCs w:val="28"/>
          <w:shd w:val="clear" w:color="auto" w:fill="FFFFFF"/>
        </w:rPr>
        <w:t xml:space="preserve"> (Canis aureus)</w:t>
      </w:r>
    </w:p>
    <w:p w:rsidR="00D36514" w:rsidRPr="0094510E" w:rsidRDefault="00D36514" w:rsidP="0094510E">
      <w:pPr>
        <w:spacing w:after="0" w:line="360" w:lineRule="auto"/>
        <w:ind w:firstLine="709"/>
        <w:rPr>
          <w:rFonts w:ascii="Times New Roman" w:hAnsi="Times New Roman"/>
        </w:rPr>
      </w:pPr>
    </w:p>
    <w:sectPr w:rsidR="00D36514" w:rsidRPr="0094510E" w:rsidSect="0064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30971"/>
    <w:multiLevelType w:val="multilevel"/>
    <w:tmpl w:val="B30C5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F54D0"/>
    <w:multiLevelType w:val="multilevel"/>
    <w:tmpl w:val="0EC0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2083B"/>
    <w:multiLevelType w:val="multilevel"/>
    <w:tmpl w:val="7F02E0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A0356"/>
    <w:multiLevelType w:val="multilevel"/>
    <w:tmpl w:val="48B01C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695C6C"/>
    <w:multiLevelType w:val="multilevel"/>
    <w:tmpl w:val="D3005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44A67"/>
    <w:multiLevelType w:val="multilevel"/>
    <w:tmpl w:val="16F40F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5C2B8F"/>
    <w:multiLevelType w:val="multilevel"/>
    <w:tmpl w:val="A964E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376C"/>
    <w:rsid w:val="0001505B"/>
    <w:rsid w:val="00044A5F"/>
    <w:rsid w:val="0005322F"/>
    <w:rsid w:val="000B4D53"/>
    <w:rsid w:val="000E095B"/>
    <w:rsid w:val="0015416B"/>
    <w:rsid w:val="00191604"/>
    <w:rsid w:val="001A79FA"/>
    <w:rsid w:val="001D7F8B"/>
    <w:rsid w:val="001F24C8"/>
    <w:rsid w:val="002A6B00"/>
    <w:rsid w:val="00335334"/>
    <w:rsid w:val="00484023"/>
    <w:rsid w:val="004B2D31"/>
    <w:rsid w:val="004E00CC"/>
    <w:rsid w:val="00550F5A"/>
    <w:rsid w:val="005552C6"/>
    <w:rsid w:val="00594E70"/>
    <w:rsid w:val="005C3574"/>
    <w:rsid w:val="005D3F99"/>
    <w:rsid w:val="00614657"/>
    <w:rsid w:val="00625A7D"/>
    <w:rsid w:val="0064083A"/>
    <w:rsid w:val="00684544"/>
    <w:rsid w:val="006D426A"/>
    <w:rsid w:val="00747ECB"/>
    <w:rsid w:val="0078246B"/>
    <w:rsid w:val="00793E40"/>
    <w:rsid w:val="007D2AF2"/>
    <w:rsid w:val="007E6B52"/>
    <w:rsid w:val="0084782E"/>
    <w:rsid w:val="008D42DB"/>
    <w:rsid w:val="00921DEB"/>
    <w:rsid w:val="0094510E"/>
    <w:rsid w:val="00990867"/>
    <w:rsid w:val="0099656B"/>
    <w:rsid w:val="009C53D4"/>
    <w:rsid w:val="00A2667F"/>
    <w:rsid w:val="00A50D47"/>
    <w:rsid w:val="00A90021"/>
    <w:rsid w:val="00AB5AFF"/>
    <w:rsid w:val="00B51C1E"/>
    <w:rsid w:val="00B64C95"/>
    <w:rsid w:val="00BC53D9"/>
    <w:rsid w:val="00BF31BB"/>
    <w:rsid w:val="00BF35B4"/>
    <w:rsid w:val="00CA0D71"/>
    <w:rsid w:val="00D302A2"/>
    <w:rsid w:val="00D36514"/>
    <w:rsid w:val="00DC4EF6"/>
    <w:rsid w:val="00E633AC"/>
    <w:rsid w:val="00E86C86"/>
    <w:rsid w:val="00EB3440"/>
    <w:rsid w:val="00EF1F4C"/>
    <w:rsid w:val="00F1376C"/>
    <w:rsid w:val="00F8046B"/>
    <w:rsid w:val="00F8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83A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F137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F1376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F13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1376C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F1376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1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37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1376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D426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99"/>
    <w:qFormat/>
    <w:rsid w:val="006D426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D426A"/>
    <w:rPr>
      <w:rFonts w:cs="Times New Roman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3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490</TotalTime>
  <Pages>13</Pages>
  <Words>152</Words>
  <Characters>873</Characters>
  <Application>Microsoft Office Outlook</Application>
  <DocSecurity>0</DocSecurity>
  <Lines>0</Lines>
  <Paragraphs>0</Paragraphs>
  <ScaleCrop>false</ScaleCrop>
  <Company>kbsu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dacha</dc:creator>
  <cp:keywords/>
  <dc:description/>
  <cp:lastModifiedBy>Jon D</cp:lastModifiedBy>
  <cp:revision>23</cp:revision>
  <cp:lastPrinted>2017-03-24T08:34:00Z</cp:lastPrinted>
  <dcterms:created xsi:type="dcterms:W3CDTF">2017-03-15T10:22:00Z</dcterms:created>
  <dcterms:modified xsi:type="dcterms:W3CDTF">2017-03-30T13:48:00Z</dcterms:modified>
</cp:coreProperties>
</file>